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7D48" w:rsidRPr="00751195" w:rsidRDefault="00A0118A" w:rsidP="00A0118A">
      <w:pPr>
        <w:pStyle w:val="Heading1"/>
        <w:rPr>
          <w:color w:val="auto"/>
        </w:rPr>
      </w:pPr>
      <w:r w:rsidRPr="00751195">
        <w:rPr>
          <w:color w:val="auto"/>
        </w:rPr>
        <w:t>3</w:t>
      </w:r>
      <w:r w:rsidRPr="00751195">
        <w:rPr>
          <w:color w:val="auto"/>
          <w:vertAlign w:val="superscript"/>
        </w:rPr>
        <w:t>rd</w:t>
      </w:r>
      <w:r w:rsidRPr="00751195">
        <w:rPr>
          <w:color w:val="auto"/>
        </w:rPr>
        <w:t xml:space="preserve"> Annual Super Ethan’s Steps</w:t>
      </w:r>
    </w:p>
    <w:p w:rsidR="00857D48" w:rsidRDefault="00873315">
      <w:pPr>
        <w:pStyle w:val="Heading2"/>
      </w:pPr>
      <w:sdt>
        <w:sdtPr>
          <w:rPr>
            <w:color w:val="auto"/>
          </w:rPr>
          <w:alias w:val="Day and date"/>
          <w:tag w:val=""/>
          <w:id w:val="1975404161"/>
          <w:placeholder>
            <w:docPart w:val="C8D15015D8BF44098EB8A10404E07824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17-09-24T00:00:00Z">
            <w:dateFormat w:val="dddd, MMMM d"/>
            <w:lid w:val="en-US"/>
            <w:storeMappedDataAs w:val="dateTime"/>
            <w:calendar w:val="gregorian"/>
          </w:date>
        </w:sdtPr>
        <w:sdtEndPr/>
        <w:sdtContent>
          <w:r w:rsidR="00AF1DD7">
            <w:rPr>
              <w:color w:val="auto"/>
            </w:rPr>
            <w:t>Sunday, September 24th, 2017</w:t>
          </w:r>
        </w:sdtContent>
      </w:sdt>
      <w:bookmarkStart w:id="0" w:name="_GoBack"/>
      <w:bookmarkEnd w:id="0"/>
    </w:p>
    <w:tbl>
      <w:tblPr>
        <w:tblW w:w="396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First and last name of participant"/>
      </w:tblPr>
      <w:tblGrid>
        <w:gridCol w:w="2512"/>
        <w:gridCol w:w="6050"/>
      </w:tblGrid>
      <w:tr w:rsidR="00B67875" w:rsidTr="00FF0B35">
        <w:trPr>
          <w:trHeight w:val="269"/>
        </w:trPr>
        <w:tc>
          <w:tcPr>
            <w:tcW w:w="1467" w:type="pct"/>
            <w:vAlign w:val="bottom"/>
          </w:tcPr>
          <w:p w:rsidR="00FF0B35" w:rsidRDefault="00FF0B35">
            <w:pPr>
              <w:pStyle w:val="Tabletext"/>
            </w:pPr>
          </w:p>
          <w:p w:rsidR="00B67875" w:rsidRDefault="00FF0B35">
            <w:pPr>
              <w:pStyle w:val="Tabletext"/>
            </w:pPr>
            <w:r>
              <w:t xml:space="preserve">Participant </w:t>
            </w:r>
            <w:r w:rsidR="00B67875">
              <w:t>Name:</w:t>
            </w:r>
          </w:p>
        </w:tc>
        <w:tc>
          <w:tcPr>
            <w:tcW w:w="3533" w:type="pct"/>
            <w:tcBorders>
              <w:bottom w:val="single" w:sz="4" w:space="0" w:color="auto"/>
            </w:tcBorders>
            <w:vAlign w:val="bottom"/>
          </w:tcPr>
          <w:p w:rsidR="00B67875" w:rsidRDefault="00B67875">
            <w:pPr>
              <w:pStyle w:val="Tabletext"/>
            </w:pPr>
          </w:p>
        </w:tc>
      </w:tr>
    </w:tbl>
    <w:p w:rsidR="00857D48" w:rsidRDefault="00D15B31">
      <w:pPr>
        <w:pStyle w:val="Salutation"/>
      </w:pPr>
      <w:r>
        <w:t>Dear Potential Sponsor,</w:t>
      </w:r>
    </w:p>
    <w:p w:rsidR="00857D48" w:rsidRDefault="00A0118A">
      <w:r>
        <w:t>I am participating in the 3</w:t>
      </w:r>
      <w:r w:rsidRPr="00A0118A">
        <w:rPr>
          <w:vertAlign w:val="superscript"/>
        </w:rPr>
        <w:t>rd</w:t>
      </w:r>
      <w:r>
        <w:t xml:space="preserve"> Annual Super Ethan’s Steps Walk/Run in support of Childhood Cancer</w:t>
      </w:r>
      <w:r w:rsidR="00B67875">
        <w:t xml:space="preserve">. All proceeds will benefit the </w:t>
      </w:r>
      <w:r w:rsidR="00B67875" w:rsidRPr="00B67875">
        <w:rPr>
          <w:b/>
        </w:rPr>
        <w:t>Fight Like Mason Foundation</w:t>
      </w:r>
      <w:r w:rsidR="00D15B31">
        <w:t>. You can s</w:t>
      </w:r>
      <w:r w:rsidR="00B67875">
        <w:t xml:space="preserve">ponsor me for an amount for the 2km Walk or 5km Run </w:t>
      </w:r>
      <w:r w:rsidR="00D15B31">
        <w:t>and can name a maximum amount that you</w:t>
      </w:r>
      <w:r w:rsidR="00B67875">
        <w:t xml:space="preserve"> are willing to contribute. Please m</w:t>
      </w:r>
      <w:r w:rsidR="00FF0B35">
        <w:t>ake cheques</w:t>
      </w:r>
      <w:r w:rsidR="00D15B31">
        <w:t xml:space="preserve"> payable to </w:t>
      </w:r>
      <w:sdt>
        <w:sdtPr>
          <w:rPr>
            <w:rStyle w:val="Strong"/>
          </w:rPr>
          <w:alias w:val="Organization Name"/>
          <w:tag w:val=""/>
          <w:id w:val="-2098471327"/>
          <w:placeholder>
            <w:docPart w:val="F0D24F652A7F431EB7C384C1F83F6322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>
          <w:rPr>
            <w:rStyle w:val="Strong"/>
          </w:rPr>
        </w:sdtEndPr>
        <w:sdtContent>
          <w:r w:rsidR="00FF0B35">
            <w:rPr>
              <w:rStyle w:val="Strong"/>
            </w:rPr>
            <w:t>Fight Like Mason Foundation</w:t>
          </w:r>
        </w:sdtContent>
      </w:sdt>
      <w:r w:rsidR="00D15B31">
        <w:t>. All c</w:t>
      </w:r>
      <w:r w:rsidR="00FF0B35">
        <w:t>ontributions will receive a tax</w:t>
      </w:r>
      <w:r w:rsidR="00B67875">
        <w:t xml:space="preserve"> receipt from the Fight Like Mason Foundation.</w:t>
      </w:r>
    </w:p>
    <w:p w:rsidR="00857D48" w:rsidRDefault="00B67875">
      <w:pPr>
        <w:tabs>
          <w:tab w:val="left" w:pos="2700"/>
        </w:tabs>
      </w:pPr>
      <w:r>
        <w:t>I plan to participate in the 2km Walk or 5km Run at the 3</w:t>
      </w:r>
      <w:r w:rsidRPr="00B67875">
        <w:rPr>
          <w:vertAlign w:val="superscript"/>
        </w:rPr>
        <w:t>rd</w:t>
      </w:r>
      <w:r>
        <w:t xml:space="preserve"> Annual Super Ethan’s Steps </w:t>
      </w:r>
      <w:r w:rsidR="00D15B31">
        <w:t>for</w:t>
      </w:r>
      <w:r w:rsidR="00FF0B35">
        <w:t xml:space="preserve"> the</w:t>
      </w:r>
      <w:r w:rsidR="00D15B31">
        <w:t xml:space="preserve"> </w:t>
      </w:r>
      <w:sdt>
        <w:sdtPr>
          <w:rPr>
            <w:rStyle w:val="Strong"/>
          </w:rPr>
          <w:alias w:val="Organization Name"/>
          <w:tag w:val=""/>
          <w:id w:val="-1423869884"/>
          <w:placeholder>
            <w:docPart w:val="F0D24F652A7F431EB7C384C1F83F6322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>
          <w:rPr>
            <w:rStyle w:val="Strong"/>
          </w:rPr>
        </w:sdtEndPr>
        <w:sdtContent>
          <w:r w:rsidR="00FF0B35">
            <w:rPr>
              <w:rStyle w:val="Strong"/>
            </w:rPr>
            <w:t>Fight Like Mason Foundation</w:t>
          </w:r>
        </w:sdtContent>
      </w:sdt>
      <w:r w:rsidR="00D15B31">
        <w:t>.</w:t>
      </w:r>
    </w:p>
    <w:p w:rsidR="00857D48" w:rsidRDefault="00D15B31">
      <w:r>
        <w:t>Thank you</w:t>
      </w:r>
      <w:r w:rsidR="00B67875">
        <w:t xml:space="preserve"> very much for your contribution to the 3</w:t>
      </w:r>
      <w:r w:rsidR="00B67875" w:rsidRPr="00B67875">
        <w:rPr>
          <w:vertAlign w:val="superscript"/>
        </w:rPr>
        <w:t>rd</w:t>
      </w:r>
      <w:r w:rsidR="00B67875">
        <w:t xml:space="preserve"> Annual Super Ethan’s Steps</w:t>
      </w:r>
      <w:r>
        <w:t>!</w:t>
      </w:r>
    </w:p>
    <w:tbl>
      <w:tblPr>
        <w:tblStyle w:val="GridTable1Light-Accent1"/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ledge table with sponsor and pledge information"/>
      </w:tblPr>
      <w:tblGrid>
        <w:gridCol w:w="444"/>
        <w:gridCol w:w="3237"/>
        <w:gridCol w:w="4111"/>
        <w:gridCol w:w="1417"/>
        <w:gridCol w:w="1551"/>
        <w:gridCol w:w="30"/>
      </w:tblGrid>
      <w:tr w:rsidR="00751195" w:rsidTr="007511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  <w:shd w:val="clear" w:color="auto" w:fill="DEEAF6" w:themeFill="accent1" w:themeFillTint="33"/>
            <w:vAlign w:val="bottom"/>
          </w:tcPr>
          <w:p w:rsidR="00857D48" w:rsidRDefault="00857D48">
            <w:pPr>
              <w:pStyle w:val="Tabletext"/>
              <w:jc w:val="right"/>
            </w:pPr>
          </w:p>
        </w:tc>
        <w:tc>
          <w:tcPr>
            <w:tcW w:w="3237" w:type="dxa"/>
            <w:shd w:val="clear" w:color="auto" w:fill="DEEAF6" w:themeFill="accent1" w:themeFillTint="33"/>
            <w:vAlign w:val="bottom"/>
          </w:tcPr>
          <w:p w:rsidR="00857D48" w:rsidRDefault="00D15B31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Name of Sponsor</w:t>
            </w:r>
          </w:p>
        </w:tc>
        <w:tc>
          <w:tcPr>
            <w:tcW w:w="4111" w:type="dxa"/>
            <w:shd w:val="clear" w:color="auto" w:fill="DEEAF6" w:themeFill="accent1" w:themeFillTint="33"/>
            <w:vAlign w:val="bottom"/>
          </w:tcPr>
          <w:p w:rsidR="00857D48" w:rsidRDefault="00751195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Address</w:t>
            </w:r>
          </w:p>
        </w:tc>
        <w:tc>
          <w:tcPr>
            <w:tcW w:w="1417" w:type="dxa"/>
            <w:shd w:val="clear" w:color="auto" w:fill="DEEAF6" w:themeFill="accent1" w:themeFillTint="33"/>
            <w:vAlign w:val="bottom"/>
          </w:tcPr>
          <w:p w:rsidR="00857D48" w:rsidRDefault="00751195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Amount Donated</w:t>
            </w:r>
          </w:p>
        </w:tc>
        <w:tc>
          <w:tcPr>
            <w:tcW w:w="1551" w:type="dxa"/>
            <w:shd w:val="clear" w:color="auto" w:fill="DEEAF6" w:themeFill="accent1" w:themeFillTint="33"/>
            <w:vAlign w:val="bottom"/>
          </w:tcPr>
          <w:p w:rsidR="00857D48" w:rsidRDefault="00FF0B35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Amount Collected</w:t>
            </w:r>
          </w:p>
        </w:tc>
        <w:tc>
          <w:tcPr>
            <w:tcW w:w="30" w:type="dxa"/>
            <w:shd w:val="clear" w:color="auto" w:fill="DEEAF6" w:themeFill="accent1" w:themeFillTint="33"/>
            <w:vAlign w:val="bottom"/>
          </w:tcPr>
          <w:p w:rsidR="00857D48" w:rsidRDefault="00857D48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57D48" w:rsidTr="00751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  <w:vAlign w:val="bottom"/>
          </w:tcPr>
          <w:p w:rsidR="00857D48" w:rsidRDefault="00D15B31">
            <w:pPr>
              <w:pStyle w:val="Tabletext"/>
              <w:jc w:val="right"/>
            </w:pPr>
            <w:r>
              <w:t>1</w:t>
            </w:r>
          </w:p>
        </w:tc>
        <w:tc>
          <w:tcPr>
            <w:tcW w:w="323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1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57D48" w:rsidTr="00751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  <w:vAlign w:val="bottom"/>
          </w:tcPr>
          <w:p w:rsidR="00857D48" w:rsidRDefault="00D15B31">
            <w:pPr>
              <w:pStyle w:val="Tabletext"/>
              <w:jc w:val="right"/>
            </w:pPr>
            <w:r>
              <w:t>2</w:t>
            </w:r>
          </w:p>
        </w:tc>
        <w:tc>
          <w:tcPr>
            <w:tcW w:w="323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1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57D48" w:rsidTr="00751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  <w:vAlign w:val="bottom"/>
          </w:tcPr>
          <w:p w:rsidR="00857D48" w:rsidRDefault="00D15B31">
            <w:pPr>
              <w:pStyle w:val="Tabletext"/>
              <w:jc w:val="right"/>
            </w:pPr>
            <w:r>
              <w:t>3</w:t>
            </w:r>
          </w:p>
        </w:tc>
        <w:tc>
          <w:tcPr>
            <w:tcW w:w="323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1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57D48" w:rsidTr="00751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  <w:vAlign w:val="bottom"/>
          </w:tcPr>
          <w:p w:rsidR="00857D48" w:rsidRDefault="00D15B31">
            <w:pPr>
              <w:pStyle w:val="Tabletext"/>
              <w:jc w:val="right"/>
            </w:pPr>
            <w:r>
              <w:t>4</w:t>
            </w:r>
          </w:p>
        </w:tc>
        <w:tc>
          <w:tcPr>
            <w:tcW w:w="323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1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57D48" w:rsidTr="00751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  <w:vAlign w:val="bottom"/>
          </w:tcPr>
          <w:p w:rsidR="00857D48" w:rsidRDefault="00D15B31">
            <w:pPr>
              <w:pStyle w:val="Tabletext"/>
              <w:jc w:val="right"/>
            </w:pPr>
            <w:r>
              <w:t>5</w:t>
            </w:r>
          </w:p>
        </w:tc>
        <w:tc>
          <w:tcPr>
            <w:tcW w:w="323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1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57D48" w:rsidTr="00751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  <w:vAlign w:val="bottom"/>
          </w:tcPr>
          <w:p w:rsidR="00857D48" w:rsidRDefault="00D15B31">
            <w:pPr>
              <w:pStyle w:val="Tabletext"/>
              <w:jc w:val="right"/>
            </w:pPr>
            <w:r>
              <w:t>6</w:t>
            </w:r>
          </w:p>
        </w:tc>
        <w:tc>
          <w:tcPr>
            <w:tcW w:w="323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1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57D48" w:rsidTr="00751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  <w:vAlign w:val="bottom"/>
          </w:tcPr>
          <w:p w:rsidR="00857D48" w:rsidRDefault="00D15B31">
            <w:pPr>
              <w:pStyle w:val="Tabletext"/>
              <w:jc w:val="right"/>
            </w:pPr>
            <w:r>
              <w:t>7</w:t>
            </w:r>
          </w:p>
        </w:tc>
        <w:tc>
          <w:tcPr>
            <w:tcW w:w="323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1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57D48" w:rsidTr="00751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  <w:vAlign w:val="bottom"/>
          </w:tcPr>
          <w:p w:rsidR="00857D48" w:rsidRDefault="00D15B31">
            <w:pPr>
              <w:pStyle w:val="Tabletext"/>
              <w:jc w:val="right"/>
            </w:pPr>
            <w:r>
              <w:t>8</w:t>
            </w:r>
          </w:p>
        </w:tc>
        <w:tc>
          <w:tcPr>
            <w:tcW w:w="323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1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57D48" w:rsidTr="00751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  <w:vAlign w:val="bottom"/>
          </w:tcPr>
          <w:p w:rsidR="00857D48" w:rsidRDefault="00D15B31">
            <w:pPr>
              <w:pStyle w:val="Tabletext"/>
              <w:jc w:val="right"/>
            </w:pPr>
            <w:r>
              <w:t>9</w:t>
            </w:r>
          </w:p>
        </w:tc>
        <w:tc>
          <w:tcPr>
            <w:tcW w:w="323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1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57D48" w:rsidTr="00751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  <w:vAlign w:val="bottom"/>
          </w:tcPr>
          <w:p w:rsidR="00857D48" w:rsidRDefault="00D15B31">
            <w:pPr>
              <w:pStyle w:val="Tabletext"/>
              <w:jc w:val="right"/>
            </w:pPr>
            <w:r>
              <w:t>10</w:t>
            </w:r>
          </w:p>
        </w:tc>
        <w:tc>
          <w:tcPr>
            <w:tcW w:w="323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1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57D48" w:rsidTr="00751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  <w:vAlign w:val="bottom"/>
          </w:tcPr>
          <w:p w:rsidR="00857D48" w:rsidRDefault="00D15B31">
            <w:pPr>
              <w:pStyle w:val="Tabletext"/>
              <w:jc w:val="right"/>
            </w:pPr>
            <w:r>
              <w:t>11</w:t>
            </w:r>
          </w:p>
        </w:tc>
        <w:tc>
          <w:tcPr>
            <w:tcW w:w="323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1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57D48" w:rsidTr="00751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  <w:vAlign w:val="bottom"/>
          </w:tcPr>
          <w:p w:rsidR="00857D48" w:rsidRDefault="00D15B31">
            <w:pPr>
              <w:pStyle w:val="Tabletext"/>
              <w:jc w:val="right"/>
            </w:pPr>
            <w:r>
              <w:t>12</w:t>
            </w:r>
          </w:p>
        </w:tc>
        <w:tc>
          <w:tcPr>
            <w:tcW w:w="323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1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57D48" w:rsidTr="00751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  <w:vAlign w:val="bottom"/>
          </w:tcPr>
          <w:p w:rsidR="00857D48" w:rsidRDefault="00D15B31">
            <w:pPr>
              <w:pStyle w:val="Tabletext"/>
              <w:jc w:val="right"/>
            </w:pPr>
            <w:r>
              <w:t>13</w:t>
            </w:r>
          </w:p>
        </w:tc>
        <w:tc>
          <w:tcPr>
            <w:tcW w:w="323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1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57D48" w:rsidTr="00751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  <w:vAlign w:val="bottom"/>
          </w:tcPr>
          <w:p w:rsidR="00857D48" w:rsidRDefault="00D15B31">
            <w:pPr>
              <w:pStyle w:val="Tabletext"/>
              <w:jc w:val="right"/>
            </w:pPr>
            <w:r>
              <w:t>14</w:t>
            </w:r>
          </w:p>
        </w:tc>
        <w:tc>
          <w:tcPr>
            <w:tcW w:w="323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1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57D48" w:rsidTr="00751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  <w:vAlign w:val="bottom"/>
          </w:tcPr>
          <w:p w:rsidR="00857D48" w:rsidRDefault="00D15B31">
            <w:pPr>
              <w:pStyle w:val="Tabletext"/>
              <w:jc w:val="right"/>
            </w:pPr>
            <w:r>
              <w:t>15</w:t>
            </w:r>
          </w:p>
        </w:tc>
        <w:tc>
          <w:tcPr>
            <w:tcW w:w="323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1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57D48" w:rsidTr="00751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  <w:vAlign w:val="bottom"/>
          </w:tcPr>
          <w:p w:rsidR="00857D48" w:rsidRDefault="00D15B31">
            <w:pPr>
              <w:pStyle w:val="Tabletext"/>
              <w:jc w:val="right"/>
            </w:pPr>
            <w:r>
              <w:t>16</w:t>
            </w:r>
          </w:p>
        </w:tc>
        <w:tc>
          <w:tcPr>
            <w:tcW w:w="323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1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57D48" w:rsidTr="00751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  <w:vAlign w:val="bottom"/>
          </w:tcPr>
          <w:p w:rsidR="00857D48" w:rsidRDefault="00D15B31">
            <w:pPr>
              <w:pStyle w:val="Tabletext"/>
              <w:jc w:val="right"/>
            </w:pPr>
            <w:r>
              <w:t>17</w:t>
            </w:r>
          </w:p>
        </w:tc>
        <w:tc>
          <w:tcPr>
            <w:tcW w:w="323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1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57D48" w:rsidTr="00751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4" w:type="dxa"/>
            <w:vAlign w:val="bottom"/>
          </w:tcPr>
          <w:p w:rsidR="00857D48" w:rsidRDefault="00D15B31">
            <w:pPr>
              <w:pStyle w:val="Tabletext"/>
              <w:jc w:val="right"/>
            </w:pPr>
            <w:r>
              <w:t>18</w:t>
            </w:r>
          </w:p>
        </w:tc>
        <w:tc>
          <w:tcPr>
            <w:tcW w:w="323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11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1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" w:type="dxa"/>
            <w:vAlign w:val="bottom"/>
          </w:tcPr>
          <w:p w:rsidR="00857D48" w:rsidRDefault="00857D48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857D48" w:rsidRPr="00751195" w:rsidRDefault="00D15B31">
      <w:pPr>
        <w:pStyle w:val="Heading3"/>
        <w:rPr>
          <w:color w:val="auto"/>
        </w:rPr>
      </w:pPr>
      <w:r w:rsidRPr="00751195">
        <w:rPr>
          <w:noProof/>
          <w:color w:val="auto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page">
              <wp:align>center</wp:align>
            </wp:positionH>
            <wp:positionV relativeFrom="page">
              <wp:posOffset>5220586</wp:posOffset>
            </wp:positionV>
            <wp:extent cx="3172968" cy="1874820"/>
            <wp:effectExtent l="0" t="0" r="8890" b="0"/>
            <wp:wrapNone/>
            <wp:docPr id="1" name="Picture 1" descr="Parents walking with 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ople walk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968" cy="18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195">
        <w:rPr>
          <w:color w:val="auto"/>
        </w:rPr>
        <w:t>Participants:</w:t>
      </w:r>
    </w:p>
    <w:p w:rsidR="007C492D" w:rsidRDefault="00E0697A" w:rsidP="00751195">
      <w:pPr>
        <w:jc w:val="center"/>
      </w:pPr>
      <w:r>
        <w:t>Please bring this form with you on the day of the event</w:t>
      </w:r>
      <w:r w:rsidR="007C492D">
        <w:t>.</w:t>
      </w:r>
    </w:p>
    <w:p w:rsidR="00751195" w:rsidRDefault="00751195" w:rsidP="00751195">
      <w:pPr>
        <w:jc w:val="center"/>
      </w:pPr>
      <w:r>
        <w:rPr>
          <w:noProof/>
        </w:rPr>
        <w:drawing>
          <wp:inline distT="0" distB="0" distL="0" distR="0">
            <wp:extent cx="2552700" cy="10763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er-ethan-CYMK-FINAL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 w:rsidR="007C492D">
        <w:rPr>
          <w:noProof/>
        </w:rPr>
        <w:t xml:space="preserve">                         </w:t>
      </w:r>
      <w:r w:rsidR="007C492D">
        <w:object w:dxaOrig="11235" w:dyaOrig="5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pt;height:88.5pt" o:ole="">
            <v:imagedata r:id="rId13" o:title=""/>
          </v:shape>
          <o:OLEObject Type="Embed" ProgID="PBrush" ShapeID="_x0000_i1025" DrawAspect="Content" ObjectID="_1563129308" r:id="rId14"/>
        </w:object>
      </w:r>
      <w:r>
        <w:rPr>
          <w:noProof/>
        </w:rPr>
        <w:t xml:space="preserve">         </w:t>
      </w:r>
    </w:p>
    <w:tbl>
      <w:tblPr>
        <w:tblpPr w:leftFromText="180" w:rightFromText="180" w:vertAnchor="text" w:tblpY="1"/>
        <w:tblOverlap w:val="never"/>
        <w:tblW w:w="333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ist of employers matching employees’ contributions"/>
      </w:tblPr>
      <w:tblGrid>
        <w:gridCol w:w="3600"/>
        <w:gridCol w:w="3601"/>
      </w:tblGrid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  <w:jc w:val="center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  <w:tr w:rsidR="00FF0B35" w:rsidTr="007C492D"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  <w:tc>
          <w:tcPr>
            <w:tcW w:w="2500" w:type="pct"/>
          </w:tcPr>
          <w:p w:rsidR="00FF0B35" w:rsidRDefault="00FF0B35" w:rsidP="007C492D">
            <w:pPr>
              <w:pStyle w:val="Tabletext"/>
            </w:pPr>
          </w:p>
        </w:tc>
      </w:tr>
    </w:tbl>
    <w:p w:rsidR="00857D48" w:rsidRDefault="007C492D">
      <w:pPr>
        <w:rPr>
          <w:rStyle w:val="Strong"/>
        </w:rPr>
      </w:pPr>
      <w:r>
        <w:rPr>
          <w:rStyle w:val="Strong"/>
        </w:rPr>
        <w:br w:type="textWrapping" w:clear="all"/>
      </w:r>
    </w:p>
    <w:sectPr w:rsidR="00857D4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3315" w:rsidRDefault="00873315">
      <w:pPr>
        <w:spacing w:after="0" w:line="240" w:lineRule="auto"/>
      </w:pPr>
      <w:r>
        <w:separator/>
      </w:r>
    </w:p>
  </w:endnote>
  <w:endnote w:type="continuationSeparator" w:id="0">
    <w:p w:rsidR="00873315" w:rsidRDefault="00873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3315" w:rsidRDefault="00873315">
      <w:pPr>
        <w:spacing w:after="0" w:line="240" w:lineRule="auto"/>
      </w:pPr>
      <w:r>
        <w:separator/>
      </w:r>
    </w:p>
  </w:footnote>
  <w:footnote w:type="continuationSeparator" w:id="0">
    <w:p w:rsidR="00873315" w:rsidRDefault="008733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84668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396CDB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020E2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2CD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198D68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1AA68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C9075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90F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F8A5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3640B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FE81473"/>
    <w:multiLevelType w:val="hybridMultilevel"/>
    <w:tmpl w:val="85102E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6C7CC4"/>
    <w:multiLevelType w:val="hybridMultilevel"/>
    <w:tmpl w:val="92A65734"/>
    <w:lvl w:ilvl="0" w:tplc="C604336A">
      <w:start w:val="1"/>
      <w:numFmt w:val="decimal"/>
      <w:pStyle w:val="List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18A"/>
    <w:rsid w:val="002165CA"/>
    <w:rsid w:val="00317176"/>
    <w:rsid w:val="00466CD2"/>
    <w:rsid w:val="00592ED2"/>
    <w:rsid w:val="00751195"/>
    <w:rsid w:val="007C492D"/>
    <w:rsid w:val="00857D48"/>
    <w:rsid w:val="00873315"/>
    <w:rsid w:val="009A7D72"/>
    <w:rsid w:val="00A0118A"/>
    <w:rsid w:val="00AF1DD7"/>
    <w:rsid w:val="00B67875"/>
    <w:rsid w:val="00D15B31"/>
    <w:rsid w:val="00DF6B52"/>
    <w:rsid w:val="00E0697A"/>
    <w:rsid w:val="00FF0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AB090E"/>
  <w15:chartTrackingRefBased/>
  <w15:docId w15:val="{DCB39BCE-8607-4437-9166-BC2DC66A0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pageBreakBefore/>
      <w:spacing w:before="240" w:after="240"/>
      <w:contextualSpacing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pPr>
      <w:keepNext/>
      <w:keepLines/>
      <w:spacing w:before="40" w:after="240"/>
      <w:jc w:val="center"/>
      <w:outlineLvl w:val="1"/>
    </w:pPr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Strong">
    <w:name w:val="Strong"/>
    <w:basedOn w:val="DefaultParagraphFont"/>
    <w:uiPriority w:val="1"/>
    <w:qFormat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Tabletext">
    <w:name w:val="Table text"/>
    <w:basedOn w:val="Normal"/>
    <w:uiPriority w:val="1"/>
    <w:qFormat/>
    <w:pPr>
      <w:spacing w:before="20" w:after="20" w:line="240" w:lineRule="auto"/>
      <w:ind w:right="72"/>
    </w:pPr>
  </w:style>
  <w:style w:type="paragraph" w:styleId="ListParagraph">
    <w:name w:val="List Paragraph"/>
    <w:basedOn w:val="Normal"/>
    <w:uiPriority w:val="34"/>
    <w:semiHidden/>
    <w:qFormat/>
    <w:pPr>
      <w:ind w:left="720"/>
      <w:contextualSpacing/>
    </w:pPr>
  </w:style>
  <w:style w:type="paragraph" w:styleId="List">
    <w:name w:val="List"/>
    <w:basedOn w:val="ListParagraph"/>
    <w:uiPriority w:val="1"/>
    <w:qFormat/>
    <w:pPr>
      <w:numPr>
        <w:numId w:val="2"/>
      </w:numPr>
      <w:ind w:left="720" w:hanging="360"/>
      <w:contextualSpacing w:val="0"/>
    </w:p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Salutation">
    <w:name w:val="Salutation"/>
    <w:basedOn w:val="Normal"/>
    <w:next w:val="Normal"/>
    <w:link w:val="SalutationChar"/>
    <w:uiPriority w:val="1"/>
    <w:unhideWhenUsed/>
    <w:qFormat/>
    <w:pPr>
      <w:spacing w:before="200"/>
    </w:pPr>
  </w:style>
  <w:style w:type="character" w:customStyle="1" w:styleId="SalutationChar">
    <w:name w:val="Salutation Char"/>
    <w:basedOn w:val="DefaultParagraphFont"/>
    <w:link w:val="Salutation"/>
    <w:uiPriority w:val="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ole\AppData\Roaming\Microsoft\Templates\Walk-a-thon%20fundraiser%20pledg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0D24F652A7F431EB7C384C1F83F63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AD852-0FA2-4CDE-B115-A4689AB5274E}"/>
      </w:docPartPr>
      <w:docPartBody>
        <w:p w:rsidR="0020229C" w:rsidRDefault="005C0F0C">
          <w:pPr>
            <w:pStyle w:val="F0D24F652A7F431EB7C384C1F83F6322"/>
          </w:pPr>
          <w:r>
            <w:rPr>
              <w:rStyle w:val="Strong"/>
            </w:rPr>
            <w:t>[Organization Name]</w:t>
          </w:r>
        </w:p>
      </w:docPartBody>
    </w:docPart>
    <w:docPart>
      <w:docPartPr>
        <w:name w:val="C8D15015D8BF44098EB8A10404E07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E5827C-E5F3-4EBD-8D3A-8D487E7B60D4}"/>
      </w:docPartPr>
      <w:docPartBody>
        <w:p w:rsidR="0020229C" w:rsidRDefault="005C0F0C">
          <w:pPr>
            <w:pStyle w:val="C8D15015D8BF44098EB8A10404E07824"/>
          </w:pPr>
          <w:r>
            <w:t>[Day of the week and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F0C"/>
    <w:rsid w:val="001D056D"/>
    <w:rsid w:val="0020229C"/>
    <w:rsid w:val="005C0F0C"/>
    <w:rsid w:val="00C932B1"/>
    <w:rsid w:val="00DB53A1"/>
    <w:rsid w:val="00EE3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1"/>
    <w:qFormat/>
    <w:rPr>
      <w:b/>
      <w:bCs/>
    </w:rPr>
  </w:style>
  <w:style w:type="paragraph" w:customStyle="1" w:styleId="F0D24F652A7F431EB7C384C1F83F6322">
    <w:name w:val="F0D24F652A7F431EB7C384C1F83F6322"/>
  </w:style>
  <w:style w:type="paragraph" w:customStyle="1" w:styleId="F873AA2C02AA4C66A6C6D95EC669587C">
    <w:name w:val="F873AA2C02AA4C66A6C6D95EC669587C"/>
  </w:style>
  <w:style w:type="paragraph" w:customStyle="1" w:styleId="C8D15015D8BF44098EB8A10404E07824">
    <w:name w:val="C8D15015D8BF44098EB8A10404E07824"/>
  </w:style>
  <w:style w:type="paragraph" w:customStyle="1" w:styleId="82BE60245FC14E9AB96D95CB520BDCA7">
    <w:name w:val="82BE60245FC14E9AB96D95CB520BDCA7"/>
  </w:style>
  <w:style w:type="paragraph" w:customStyle="1" w:styleId="566BE8A92BF848CB828C327490E9AB0F">
    <w:name w:val="566BE8A92BF848CB828C327490E9AB0F"/>
  </w:style>
  <w:style w:type="paragraph" w:customStyle="1" w:styleId="0276A332519344288B645370992E7F48">
    <w:name w:val="0276A332519344288B645370992E7F48"/>
  </w:style>
  <w:style w:type="paragraph" w:customStyle="1" w:styleId="8F1B3115B83E4B77AB4B996532078F9E">
    <w:name w:val="8F1B3115B83E4B77AB4B996532078F9E"/>
  </w:style>
  <w:style w:type="paragraph" w:customStyle="1" w:styleId="AA66B0C7FAC64552A5CAF3D914F45D87">
    <w:name w:val="AA66B0C7FAC64552A5CAF3D914F45D87"/>
  </w:style>
  <w:style w:type="paragraph" w:customStyle="1" w:styleId="4910F259A53B450EBDBC2C40A69FFF44">
    <w:name w:val="4910F259A53B450EBDBC2C40A69FFF44"/>
  </w:style>
  <w:style w:type="paragraph" w:customStyle="1" w:styleId="F0262A4B9D114167B22ECAB0738C67C8">
    <w:name w:val="F0262A4B9D114167B22ECAB0738C67C8"/>
  </w:style>
  <w:style w:type="paragraph" w:customStyle="1" w:styleId="5A3CFAE12B0841AD9A5155F644D91E5C">
    <w:name w:val="5A3CFAE12B0841AD9A5155F644D91E5C"/>
  </w:style>
  <w:style w:type="paragraph" w:customStyle="1" w:styleId="F1DD024F7FC0436EBC0BA39F4F266385">
    <w:name w:val="F1DD024F7FC0436EBC0BA39F4F2663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Walk-a-thon fundraiser pledge form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2017-09-24T00:00:00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AD88898-37EE-462A-AC70-8C790AB56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3980B1-28BE-4946-B321-9CB7E7409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Walk-a-thon fundraiser pledge form</Template>
  <TotalTime>39</TotalTime>
  <Pages>2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Fight Like Mason Foundation</Company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 V</dc:creator>
  <cp:keywords/>
  <cp:lastModifiedBy>Nicole V</cp:lastModifiedBy>
  <cp:revision>9</cp:revision>
  <dcterms:created xsi:type="dcterms:W3CDTF">2017-07-31T02:17:00Z</dcterms:created>
  <dcterms:modified xsi:type="dcterms:W3CDTF">2017-08-02T01:49:00Z</dcterms:modified>
  <cp:contentStatus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TC039876069991</vt:lpwstr>
  </property>
</Properties>
</file>